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BB" w:rsidRPr="00023137" w:rsidRDefault="003A15BB" w:rsidP="0013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52"/>
          <w:szCs w:val="52"/>
          <w:lang w:eastAsia="ru-RU"/>
        </w:rPr>
      </w:pPr>
      <w:r w:rsidRPr="00023137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>Памятка для родителей</w:t>
      </w:r>
    </w:p>
    <w:p w:rsidR="003A15BB" w:rsidRPr="00023137" w:rsidRDefault="003A15BB" w:rsidP="0013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lang w:eastAsia="ru-RU"/>
        </w:rPr>
      </w:pPr>
      <w:r w:rsidRPr="00023137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>«Забота о здоровье ребенка осенью»</w:t>
      </w:r>
    </w:p>
    <w:p w:rsidR="003A15BB" w:rsidRPr="0036115F" w:rsidRDefault="003A15BB" w:rsidP="0013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Pr="00023137" w:rsidRDefault="003A15BB" w:rsidP="000231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137">
        <w:rPr>
          <w:rFonts w:ascii="Times New Roman" w:hAnsi="Times New Roman" w:cs="Times New Roman"/>
          <w:sz w:val="32"/>
          <w:szCs w:val="32"/>
          <w:lang w:eastAsia="ru-RU"/>
        </w:rPr>
        <w:t>Наступила осень. Холодно и сыро. Позади жаркие и насыщенные впечатлениями летние дни. Самое время задуматься, нам взрослым, как уберечь ребенка от болезней и укрепить иммунитет. В этом вам помогут несколько правил:</w:t>
      </w:r>
    </w:p>
    <w:p w:rsidR="003A15BB" w:rsidRPr="00023137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137">
        <w:rPr>
          <w:rFonts w:ascii="Times New Roman" w:hAnsi="Times New Roman" w:cs="Times New Roman"/>
          <w:sz w:val="32"/>
          <w:szCs w:val="32"/>
          <w:lang w:eastAsia="ru-RU"/>
        </w:rPr>
        <w:t>Гигиена — залог здоровья. Следите за чистотой рук и ногтей.</w:t>
      </w: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137">
        <w:rPr>
          <w:rFonts w:ascii="Times New Roman" w:hAnsi="Times New Roman" w:cs="Times New Roman"/>
          <w:sz w:val="32"/>
          <w:szCs w:val="32"/>
          <w:lang w:eastAsia="ru-RU"/>
        </w:rPr>
        <w:t>Закаливание считают одним из лучших способов сохранить здоровье. Необходимо больше времени проводить на свежем воздухе вне зависимости от погоды и времени года. Также медики советуют промывать нос солевыми растворами в качестве профилактики простудных заболеваний.</w:t>
      </w:r>
    </w:p>
    <w:p w:rsidR="003A15BB" w:rsidRPr="00023137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137">
        <w:rPr>
          <w:rFonts w:ascii="Times New Roman" w:hAnsi="Times New Roman" w:cs="Times New Roman"/>
          <w:sz w:val="32"/>
          <w:szCs w:val="32"/>
          <w:lang w:eastAsia="ru-RU"/>
        </w:rPr>
        <w:t>Очень важным является соблюдение правильного режима дня, а именно отдыха и сна. </w:t>
      </w:r>
    </w:p>
    <w:p w:rsidR="003A15BB" w:rsidRPr="00023137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137">
        <w:rPr>
          <w:rFonts w:ascii="Times New Roman" w:hAnsi="Times New Roman" w:cs="Times New Roman"/>
          <w:sz w:val="32"/>
          <w:szCs w:val="32"/>
          <w:lang w:eastAsia="ru-RU"/>
        </w:rPr>
        <w:t>Начало отопительного сезона делает воздух в помещении сухим и пыльным. Регулярная влажная уборка и проветривание помещения, увлажнение воздуха позволяет насытить организм кислородом, упростить дыхание, повысить сопротивляемость организма и облегчить течение простудных и вирусных болезней.</w:t>
      </w:r>
    </w:p>
    <w:p w:rsidR="003A15BB" w:rsidRPr="00023137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137">
        <w:rPr>
          <w:rFonts w:ascii="Times New Roman" w:hAnsi="Times New Roman" w:cs="Times New Roman"/>
          <w:sz w:val="32"/>
          <w:szCs w:val="32"/>
          <w:lang w:eastAsia="ru-RU"/>
        </w:rPr>
        <w:t xml:space="preserve">Не укутывайте ребенка чрезмерно, он </w:t>
      </w:r>
      <w:r>
        <w:rPr>
          <w:rFonts w:ascii="Times New Roman" w:hAnsi="Times New Roman" w:cs="Times New Roman"/>
          <w:sz w:val="32"/>
          <w:szCs w:val="32"/>
          <w:lang w:eastAsia="ru-RU"/>
        </w:rPr>
        <w:t>должен быть одет по погоде</w:t>
      </w:r>
      <w:r w:rsidRPr="00023137">
        <w:rPr>
          <w:rFonts w:ascii="Times New Roman" w:hAnsi="Times New Roman" w:cs="Times New Roman"/>
          <w:sz w:val="32"/>
          <w:szCs w:val="32"/>
          <w:lang w:eastAsia="ru-RU"/>
        </w:rPr>
        <w:t>. Позвольте ребенку постепенно адаптироваться к смене температурного режима.</w:t>
      </w:r>
    </w:p>
    <w:p w:rsidR="003A15BB" w:rsidRPr="00023137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137">
        <w:rPr>
          <w:rFonts w:ascii="Times New Roman" w:hAnsi="Times New Roman" w:cs="Times New Roman"/>
          <w:sz w:val="32"/>
          <w:szCs w:val="32"/>
          <w:lang w:eastAsia="ru-RU"/>
        </w:rPr>
        <w:t>Питание ребенка – важный фактор для укрепления иммунитета. Летом ребенок вдоволь наедался ягодами, фруктами, зеленью, но и осень богата полезными продуктами. Особенно в период сбора урожая овощей и фруктов. Витаминов много не бывает.</w:t>
      </w:r>
    </w:p>
    <w:p w:rsidR="003A15BB" w:rsidRPr="00023137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137">
        <w:rPr>
          <w:rFonts w:ascii="Times New Roman" w:hAnsi="Times New Roman" w:cs="Times New Roman"/>
          <w:sz w:val="32"/>
          <w:szCs w:val="32"/>
          <w:lang w:eastAsia="ru-RU"/>
        </w:rPr>
        <w:t>Умственные нагрузки должны сменяться умеренной физической активностью. Утренняя зарядка, уроки физкультуры, игры на улице, спортивные секции, бассейн, закаливающие процедуры — все это пойдет только на пользу растущему организму.</w:t>
      </w: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137">
        <w:rPr>
          <w:rFonts w:ascii="Times New Roman" w:hAnsi="Times New Roman" w:cs="Times New Roman"/>
          <w:sz w:val="32"/>
          <w:szCs w:val="32"/>
          <w:lang w:eastAsia="ru-RU"/>
        </w:rPr>
        <w:t>Активный отдых- осень время прогулок в парке, походов в лес за грибами, пикников, работ в саду. Ловите моменты и адаптируйте ребенка к предстоящим холодам</w:t>
      </w:r>
      <w:r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3A15BB" w:rsidRPr="00F45124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b/>
          <w:bCs/>
          <w:color w:val="000000"/>
          <w:sz w:val="32"/>
          <w:szCs w:val="32"/>
        </w:rPr>
        <w:t>Как составить план профилактических мероприятий для вашего ребенка?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1. Побеседуйте со всеми членами семьи о необходимости проведения профилактических мероприятий дома. Лучший пример для ребенка - пример родителей! Да и коллективная деятельность сближает всех членов семьи и располагает к систематическим упражнениям в привычке «Быть здоровыми».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2. Подумайте, в какую интересную игру можно поиграть всей семьей с целью «быть здоровыми». Почему это надо сделать? Когда ребенку неинтересно, он будет или саботировать или выполнять с неохотой «полезные» процедуры. Радость и польза от «здоровых привычек» у ребенка появляется только в том случае, когда это приятно, интересно, занимательно. Так что играть, или «секретничать», или путешествовать в страну Здоровья надо.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3. От чего чаще всего появляется простуда у ребенка? Правильно - от воды: или ребенок ноги простудил, или долго находился в дождливую сырую погоду на улице. Что делать? От чего заболи, тем и лечиться надо.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Прогулки в любую погоду</w:t>
      </w:r>
      <w:r w:rsidRPr="00F45124">
        <w:rPr>
          <w:rFonts w:ascii="Times New Roman" w:hAnsi="Times New Roman" w:cs="Times New Roman"/>
          <w:color w:val="000000"/>
          <w:sz w:val="32"/>
          <w:szCs w:val="32"/>
        </w:rPr>
        <w:t>. Пусть не продолжительные по времени, но обязательные и систематические. Учтите, пожалуйста, что прогулки вместе с ребенком по магазинам способствуют обратному эффекту, то есть приобретению воздушных инфекций.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Прогулки – это нахождение ребенка на улице, пешие прогулки по парку или скверу («конные»-на велосипеде, на роликах, зимой- на лыжах). Полюбовавшись красотой осенней природы, вы способствуете развитию движений ребенка и хорошему обмену веществ, а также успешной адаптации к сырому и влажному климату.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Водные процедуры.</w:t>
      </w:r>
      <w:r w:rsidRPr="00F45124">
        <w:rPr>
          <w:rFonts w:ascii="Times New Roman" w:hAnsi="Times New Roman" w:cs="Times New Roman"/>
          <w:color w:val="000000"/>
          <w:sz w:val="32"/>
          <w:szCs w:val="32"/>
        </w:rPr>
        <w:t> Перечислять и рассказывать о пользе водных процедур можно долго. Все водные процедуры прекрасно закаливают и повышают иммунитет ребенка.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Для растущего организма водные процедуры является практически незаменимыми. Они закаливают организм ребенка, развивают мышцы, способствуют росту и нормализуют состояние вегетососудистой системы ребенка.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К водным процедурам относятся умывание, полоскание горла, обливание конечностей и всего тела, купание в ванне, плавание в бассейне, посещение бани и сауны, поездки и отдых на море. И запомните, пожалуйста, все водные процедуры являются универсальным средством расслабления всех мышц и успокоения нервов.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4. Осенняя витаминизация детей. Звучит о-о-о- как! А выбора всего два. Первый - пойти в аптеку, купить и пропить курс детских витаминов. В выборе такого комплекса индивидуально для вашего ребенка вам поможет лечащий врач.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Второй – использовать пожелания ребенка скушать что-то «вкусненькое и полезненькое». Да при этом еще добрую привычку воспитать у ребенка. Как этого достичь?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Вам примерный рацион «вкусных и полезных привычек»: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• Начинайте прямо сейчас ежедневно по утрам и вечерам пить чай с лимоном и съедать его с сахаром вместе с цедрой. Я же говорила вам, что пример родителей – заразителен. Ну, заразите вашего ребенка добрыми и здоровыми привычками, пока это не сделала вирусная инфекция!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• Приучите ребенка к чесноку. Чеснок не обязательно есть в чистом виде. Свежий чеснок можно просто мелко нарезать и посыпать его в тарелку с супом.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• Детям нравится носить на шее «здоровые амулеты». Вот и положите в пластмассовый кокон от киндер сюрприза дольку свежего чеснока и меняйте каждое утро, а дома у кровати или на столе ребенка поставить раздавленный чеснок в блюдце.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• Купите в аптеке богатый витаминами (особенно витамином С) сироп шиповника. Добавляйте его в чай или давайте ребенку как самостоятельный напиток, разводя в теплой воде.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Вы практически обеспечите своему ребенку не только хороший иммунитет, но еще и бодрость, и работоспособность в детском саду. Почему? Потому что сироп шиповника способствует повышению активности и дает хороший заряд бодрости и энергии.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5. Беседуйте с ребенком о правилах сохранения здоровья: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• В детском саду, на улице, в общественных местах надо закрывать нос и рот, когда находишься рядом с людьми, которые чихают и кашляют.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• Перед едой мыть руки и высмаркивать нос.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• Пользоваться только своими личными вещами (носовой платок, вилка, ложка). Потому что через чужие вещи инфекция может попасть в организм ребенка.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6. Продумать гардероб ребенка. Знаете ли вы, что одной из возможных причин простуды в осенний период является несоответствие одежды ребенка погоде на улице. Почему-то одни родители перегревают своего ребенка, другие – одевают легкомысленно легко.</w:t>
      </w:r>
    </w:p>
    <w:p w:rsidR="003A15BB" w:rsidRPr="00F45124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rFonts w:ascii="Times New Roman" w:hAnsi="Times New Roman" w:cs="Times New Roman"/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Чтобы ваш ребенок избежал простуды, исключите возможные причины.</w:t>
      </w:r>
    </w:p>
    <w:p w:rsidR="003A15BB" w:rsidRPr="00C8219F" w:rsidRDefault="003A15BB" w:rsidP="00C8219F">
      <w:pPr>
        <w:pStyle w:val="NormalWeb"/>
        <w:shd w:val="clear" w:color="auto" w:fill="FFFFFF"/>
        <w:spacing w:before="0" w:beforeAutospacing="0" w:after="126" w:afterAutospacing="0"/>
        <w:rPr>
          <w:color w:val="000000"/>
          <w:sz w:val="32"/>
          <w:szCs w:val="32"/>
        </w:rPr>
      </w:pPr>
      <w:r w:rsidRPr="00F45124">
        <w:rPr>
          <w:rFonts w:ascii="Times New Roman" w:hAnsi="Times New Roman" w:cs="Times New Roman"/>
          <w:color w:val="000000"/>
          <w:sz w:val="32"/>
          <w:szCs w:val="32"/>
        </w:rPr>
        <w:t>Одевайте своего ребенка по сезону, не теплее и не легче необходимого</w:t>
      </w:r>
      <w:r w:rsidRPr="00C8219F">
        <w:rPr>
          <w:color w:val="000000"/>
          <w:sz w:val="32"/>
          <w:szCs w:val="32"/>
        </w:rPr>
        <w:t>.</w:t>
      </w: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</w:p>
    <w:p w:rsidR="003A15BB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  <w:r w:rsidRPr="003D6CE1">
        <w:rPr>
          <w:rFonts w:ascii="Times New Roman" w:hAnsi="Times New Roman" w:cs="Times New Roman"/>
          <w:color w:val="E36C0A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277.2pt">
            <v:imagedata r:id="rId5" o:title=""/>
          </v:shape>
        </w:pict>
      </w:r>
    </w:p>
    <w:p w:rsidR="003A15BB" w:rsidRPr="003D6CE1" w:rsidRDefault="003A15BB" w:rsidP="00023137">
      <w:pPr>
        <w:shd w:val="clear" w:color="auto" w:fill="FFFFFF"/>
        <w:spacing w:before="25" w:after="25" w:line="240" w:lineRule="auto"/>
        <w:ind w:left="720"/>
        <w:jc w:val="both"/>
        <w:rPr>
          <w:rFonts w:ascii="Times New Roman" w:hAnsi="Times New Roman" w:cs="Times New Roman"/>
          <w:color w:val="E36C0A"/>
          <w:sz w:val="32"/>
          <w:szCs w:val="32"/>
          <w:lang w:eastAsia="ru-RU"/>
        </w:rPr>
      </w:pPr>
      <w:r w:rsidRPr="003D6CE1">
        <w:rPr>
          <w:rFonts w:ascii="Times New Roman" w:hAnsi="Times New Roman" w:cs="Times New Roman"/>
          <w:color w:val="E36C0A"/>
          <w:sz w:val="32"/>
          <w:szCs w:val="32"/>
          <w:lang w:eastAsia="ru-RU"/>
        </w:rPr>
        <w:pict>
          <v:shape id="_x0000_i1026" type="#_x0000_t75" style="width:240.6pt;height:396.6pt">
            <v:imagedata r:id="rId6" o:title=""/>
          </v:shape>
        </w:pict>
      </w:r>
    </w:p>
    <w:p w:rsidR="003A15BB" w:rsidRDefault="003A15BB"/>
    <w:p w:rsidR="003A15BB" w:rsidRDefault="003A15BB">
      <w:r w:rsidRPr="00892D79">
        <w:pict>
          <v:shape id="_x0000_i1027" type="#_x0000_t75" style="width:6in;height:335.4pt">
            <v:imagedata r:id="rId7" o:title=""/>
          </v:shape>
        </w:pict>
      </w:r>
    </w:p>
    <w:p w:rsidR="003A15BB" w:rsidRPr="00892D79" w:rsidRDefault="003A15BB">
      <w:r w:rsidRPr="00892D79">
        <w:pict>
          <v:shape id="_x0000_i1028" type="#_x0000_t75" style="width:487.2pt;height:260.4pt">
            <v:imagedata r:id="rId8" o:title=""/>
          </v:shape>
        </w:pict>
      </w:r>
    </w:p>
    <w:sectPr w:rsidR="003A15BB" w:rsidRPr="00892D79" w:rsidSect="00935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B264B"/>
    <w:multiLevelType w:val="multilevel"/>
    <w:tmpl w:val="A20EA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AFD1B5C"/>
    <w:multiLevelType w:val="multilevel"/>
    <w:tmpl w:val="9CCE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D497A32"/>
    <w:multiLevelType w:val="multilevel"/>
    <w:tmpl w:val="4C141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0EA2D7A"/>
    <w:multiLevelType w:val="multilevel"/>
    <w:tmpl w:val="1D40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4E5E3EAD"/>
    <w:multiLevelType w:val="multilevel"/>
    <w:tmpl w:val="4514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F9E30B4"/>
    <w:multiLevelType w:val="multilevel"/>
    <w:tmpl w:val="6978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784830ED"/>
    <w:multiLevelType w:val="multilevel"/>
    <w:tmpl w:val="4040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3A4A"/>
    <w:rsid w:val="00023137"/>
    <w:rsid w:val="00133A4A"/>
    <w:rsid w:val="0036115F"/>
    <w:rsid w:val="003A15BB"/>
    <w:rsid w:val="003C48CF"/>
    <w:rsid w:val="003D6CE1"/>
    <w:rsid w:val="003F24DB"/>
    <w:rsid w:val="005F6324"/>
    <w:rsid w:val="00892D79"/>
    <w:rsid w:val="00935DB7"/>
    <w:rsid w:val="009F60E8"/>
    <w:rsid w:val="00AA4884"/>
    <w:rsid w:val="00BA062B"/>
    <w:rsid w:val="00C8219F"/>
    <w:rsid w:val="00D013AC"/>
    <w:rsid w:val="00D32AFA"/>
    <w:rsid w:val="00F22FC5"/>
    <w:rsid w:val="00F45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DB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">
    <w:name w:val="c0"/>
    <w:basedOn w:val="Normal"/>
    <w:uiPriority w:val="99"/>
    <w:rsid w:val="00133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DefaultParagraphFont"/>
    <w:uiPriority w:val="99"/>
    <w:rsid w:val="00133A4A"/>
  </w:style>
  <w:style w:type="paragraph" w:customStyle="1" w:styleId="c14">
    <w:name w:val="c14"/>
    <w:basedOn w:val="Normal"/>
    <w:uiPriority w:val="99"/>
    <w:rsid w:val="00133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DefaultParagraphFont"/>
    <w:uiPriority w:val="99"/>
    <w:rsid w:val="00133A4A"/>
  </w:style>
  <w:style w:type="character" w:customStyle="1" w:styleId="c13">
    <w:name w:val="c13"/>
    <w:basedOn w:val="DefaultParagraphFont"/>
    <w:uiPriority w:val="99"/>
    <w:rsid w:val="00133A4A"/>
  </w:style>
  <w:style w:type="character" w:customStyle="1" w:styleId="c4">
    <w:name w:val="c4"/>
    <w:basedOn w:val="DefaultParagraphFont"/>
    <w:uiPriority w:val="99"/>
    <w:rsid w:val="00133A4A"/>
  </w:style>
  <w:style w:type="character" w:customStyle="1" w:styleId="c11">
    <w:name w:val="c11"/>
    <w:basedOn w:val="DefaultParagraphFont"/>
    <w:uiPriority w:val="99"/>
    <w:rsid w:val="00133A4A"/>
  </w:style>
  <w:style w:type="character" w:customStyle="1" w:styleId="c1">
    <w:name w:val="c1"/>
    <w:basedOn w:val="DefaultParagraphFont"/>
    <w:uiPriority w:val="99"/>
    <w:rsid w:val="00133A4A"/>
  </w:style>
  <w:style w:type="character" w:customStyle="1" w:styleId="c19">
    <w:name w:val="c19"/>
    <w:basedOn w:val="DefaultParagraphFont"/>
    <w:uiPriority w:val="99"/>
    <w:rsid w:val="00133A4A"/>
  </w:style>
  <w:style w:type="character" w:styleId="Strong">
    <w:name w:val="Strong"/>
    <w:basedOn w:val="DefaultParagraphFont"/>
    <w:uiPriority w:val="99"/>
    <w:qFormat/>
    <w:locked/>
    <w:rsid w:val="003C48CF"/>
    <w:rPr>
      <w:b/>
      <w:bCs/>
    </w:rPr>
  </w:style>
  <w:style w:type="paragraph" w:styleId="NormalWeb">
    <w:name w:val="Normal (Web)"/>
    <w:basedOn w:val="Normal"/>
    <w:uiPriority w:val="99"/>
    <w:rsid w:val="00C8219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69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101</TotalTime>
  <Pages>6</Pages>
  <Words>921</Words>
  <Characters>5250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Таисия</dc:creator>
  <cp:keywords/>
  <dc:description/>
  <cp:lastModifiedBy>Таня</cp:lastModifiedBy>
  <cp:revision>6</cp:revision>
  <dcterms:created xsi:type="dcterms:W3CDTF">2021-10-07T17:37:00Z</dcterms:created>
  <dcterms:modified xsi:type="dcterms:W3CDTF">2025-11-12T08:50:00Z</dcterms:modified>
</cp:coreProperties>
</file>