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858" w:rsidRDefault="00B73858" w:rsidP="00023C03">
      <w:pPr>
        <w:ind w:left="-1134"/>
        <w:rPr>
          <w:noProof/>
        </w:rPr>
      </w:pPr>
      <w:r w:rsidRPr="003B31A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3pt;height:728.4pt;visibility:visible">
            <v:imagedata r:id="rId4" o:title=""/>
          </v:shape>
        </w:pict>
      </w:r>
    </w:p>
    <w:p w:rsidR="00B73858" w:rsidRDefault="00B73858" w:rsidP="00023C03">
      <w:pPr>
        <w:ind w:left="-1134"/>
      </w:pPr>
      <w:r w:rsidRPr="003B31AC">
        <w:rPr>
          <w:noProof/>
          <w:lang w:eastAsia="ru-RU"/>
        </w:rPr>
        <w:pict>
          <v:shape id="Рисунок 1" o:spid="_x0000_i1026" type="#_x0000_t75" style="width:513pt;height:716.4pt;visibility:visible">
            <v:imagedata r:id="rId5" o:title=""/>
          </v:shape>
        </w:pict>
      </w:r>
    </w:p>
    <w:p w:rsidR="00B73858" w:rsidRDefault="00B73858" w:rsidP="00023C03">
      <w:pPr>
        <w:ind w:left="-1134"/>
      </w:pPr>
      <w:r w:rsidRPr="003B31AC">
        <w:rPr>
          <w:noProof/>
          <w:lang w:eastAsia="ru-RU"/>
        </w:rPr>
        <w:pict>
          <v:shape id="Рисунок 3" o:spid="_x0000_i1027" type="#_x0000_t75" style="width:526.8pt;height:725.4pt;visibility:visible">
            <v:imagedata r:id="rId6" o:title=""/>
          </v:shape>
        </w:pict>
      </w:r>
    </w:p>
    <w:p w:rsidR="00B73858" w:rsidRDefault="00B73858" w:rsidP="00023C03">
      <w:bookmarkStart w:id="0" w:name="_GoBack"/>
      <w:bookmarkEnd w:id="0"/>
    </w:p>
    <w:sectPr w:rsidR="00B73858" w:rsidSect="003D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56B"/>
    <w:rsid w:val="00023C03"/>
    <w:rsid w:val="0019556B"/>
    <w:rsid w:val="003649BE"/>
    <w:rsid w:val="003B31AC"/>
    <w:rsid w:val="003D3093"/>
    <w:rsid w:val="00B73858"/>
    <w:rsid w:val="00F552EB"/>
    <w:rsid w:val="00F71958"/>
    <w:rsid w:val="00FF6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09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Таня</cp:lastModifiedBy>
  <cp:revision>3</cp:revision>
  <dcterms:created xsi:type="dcterms:W3CDTF">2022-01-26T01:42:00Z</dcterms:created>
  <dcterms:modified xsi:type="dcterms:W3CDTF">2025-12-03T08:50:00Z</dcterms:modified>
</cp:coreProperties>
</file>